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46A" w:rsidRPr="00643837" w:rsidRDefault="0050346A" w:rsidP="00643837">
      <w:pPr>
        <w:spacing w:after="0"/>
        <w:jc w:val="center"/>
        <w:rPr>
          <w:rFonts w:ascii="Calibri" w:hAnsi="Calibri"/>
          <w:sz w:val="20"/>
        </w:rPr>
      </w:pPr>
    </w:p>
    <w:p w:rsidR="0050346A" w:rsidRDefault="0060687C" w:rsidP="0060687C">
      <w:pPr>
        <w:jc w:val="both"/>
        <w:rPr>
          <w:b/>
          <w:sz w:val="24"/>
        </w:rPr>
      </w:pPr>
      <w:r w:rsidRPr="0060687C">
        <w:rPr>
          <w:b/>
          <w:sz w:val="24"/>
        </w:rPr>
        <w:t>Szanowni Państwo,</w:t>
      </w:r>
    </w:p>
    <w:p w:rsidR="00643837" w:rsidRPr="00643837" w:rsidRDefault="00643837" w:rsidP="0060687C">
      <w:pPr>
        <w:jc w:val="both"/>
        <w:rPr>
          <w:b/>
          <w:sz w:val="18"/>
        </w:rPr>
      </w:pPr>
    </w:p>
    <w:p w:rsidR="0060687C" w:rsidRDefault="0060687C" w:rsidP="0060687C">
      <w:pPr>
        <w:ind w:firstLine="708"/>
        <w:jc w:val="both"/>
      </w:pPr>
      <w:r>
        <w:t>Jesteśmy Fundacją Partycypacji Społecznej i przesyłamy do Państwa informacje, dotyczące realizowanych przez nas projektów, finansowanych z Europejskiego Funduszu Społecznego.</w:t>
      </w:r>
    </w:p>
    <w:p w:rsidR="0060687C" w:rsidRDefault="0060687C" w:rsidP="0060687C">
      <w:pPr>
        <w:ind w:firstLine="708"/>
        <w:jc w:val="both"/>
      </w:pPr>
      <w:r>
        <w:t>Jednym z nich jest projekt „</w:t>
      </w:r>
      <w:r w:rsidRPr="0060687C">
        <w:rPr>
          <w:b/>
          <w:i/>
        </w:rPr>
        <w:t>Mogę chcę i nie obawiam się pracować! Kompleksowy program wsparcia dla Młodych Osób Niepełnosprawnych z województwa pomorskiego, biernych zawodowo, w wieku 25-29</w:t>
      </w:r>
      <w:r>
        <w:t xml:space="preserve">”. Jak nazwa wskazuje, jest to projekt skierowany do Młodych Osób Niepełnosprawnych, w przedziale wiekowym 25-29 lat. </w:t>
      </w:r>
    </w:p>
    <w:p w:rsidR="0060687C" w:rsidRDefault="0060687C" w:rsidP="0060687C">
      <w:pPr>
        <w:ind w:firstLine="708"/>
        <w:jc w:val="both"/>
      </w:pPr>
      <w:r>
        <w:t>Udział w projekcie jest całkowicie bezpłatny i składa się z kilku etapów:</w:t>
      </w:r>
    </w:p>
    <w:p w:rsidR="0060687C" w:rsidRDefault="0060687C" w:rsidP="0060687C">
      <w:pPr>
        <w:pStyle w:val="Akapitzlist"/>
        <w:numPr>
          <w:ilvl w:val="0"/>
          <w:numId w:val="1"/>
        </w:numPr>
        <w:jc w:val="both"/>
      </w:pPr>
      <w:r>
        <w:t xml:space="preserve">Wsparcie grupowe i indywidualne ( zajęcia grupowe, prowadzone przez 6 dni roboczych, a równolegle z nimi zajęcia indywidualne z wykwalifikowaną kadrą: psychologiem, doradcą zawodowym, pośrednikiem pracy, </w:t>
      </w:r>
      <w:proofErr w:type="spellStart"/>
      <w:r>
        <w:t>coachem</w:t>
      </w:r>
      <w:proofErr w:type="spellEnd"/>
      <w:r>
        <w:t>),</w:t>
      </w:r>
    </w:p>
    <w:p w:rsidR="0060687C" w:rsidRDefault="0060687C" w:rsidP="0060687C">
      <w:pPr>
        <w:pStyle w:val="Akapitzlist"/>
        <w:numPr>
          <w:ilvl w:val="0"/>
          <w:numId w:val="1"/>
        </w:numPr>
        <w:jc w:val="both"/>
      </w:pPr>
      <w:r>
        <w:t>Specjalistyczne, certyfikowane kursy zawodowe  (kończące się egzaminem zewnętrznym, potwierdzającym zdobyte kwalifikacje i prawo do wykonywania zawodu),</w:t>
      </w:r>
    </w:p>
    <w:p w:rsidR="0060687C" w:rsidRDefault="0060687C" w:rsidP="0060687C">
      <w:pPr>
        <w:pStyle w:val="Akapitzlist"/>
        <w:numPr>
          <w:ilvl w:val="0"/>
          <w:numId w:val="1"/>
        </w:numPr>
        <w:jc w:val="both"/>
      </w:pPr>
      <w:r>
        <w:t>Staże zawodowe (płatne, min.5 –miesięczne staże zawodowe, płatne 1500zł netto/miesięcznie, z gwarancją późniejszego zatrudnienia).</w:t>
      </w:r>
    </w:p>
    <w:p w:rsidR="0060687C" w:rsidRDefault="0060687C" w:rsidP="0060687C">
      <w:pPr>
        <w:ind w:left="708"/>
        <w:jc w:val="both"/>
      </w:pPr>
      <w:r>
        <w:t>Wymagania jakie należy spełnić, by zakwalifikować się do udziału w projekcie:</w:t>
      </w:r>
    </w:p>
    <w:p w:rsidR="0060687C" w:rsidRDefault="0060687C" w:rsidP="0060687C">
      <w:pPr>
        <w:pStyle w:val="Akapitzlist"/>
        <w:numPr>
          <w:ilvl w:val="0"/>
          <w:numId w:val="2"/>
        </w:numPr>
        <w:jc w:val="both"/>
      </w:pPr>
      <w:r>
        <w:t>Miejsce zamieszkania na terenie województwa pomorskiego,</w:t>
      </w:r>
    </w:p>
    <w:p w:rsidR="0060687C" w:rsidRDefault="0060687C" w:rsidP="0060687C">
      <w:pPr>
        <w:pStyle w:val="Akapitzlist"/>
        <w:numPr>
          <w:ilvl w:val="0"/>
          <w:numId w:val="2"/>
        </w:numPr>
        <w:jc w:val="both"/>
      </w:pPr>
      <w:r>
        <w:t>Aktualne orzeczenie o niepełnosprawności w stopniu umiarkowanym bądź znacznym,</w:t>
      </w:r>
    </w:p>
    <w:p w:rsidR="0060687C" w:rsidRDefault="0060687C" w:rsidP="0060687C">
      <w:pPr>
        <w:pStyle w:val="Akapitzlist"/>
        <w:numPr>
          <w:ilvl w:val="0"/>
          <w:numId w:val="2"/>
        </w:numPr>
        <w:jc w:val="both"/>
      </w:pPr>
      <w:r>
        <w:t>Przedział wiekowy 25-29 lat,</w:t>
      </w:r>
    </w:p>
    <w:p w:rsidR="0060687C" w:rsidRDefault="0060687C" w:rsidP="0060687C">
      <w:pPr>
        <w:pStyle w:val="Akapitzlist"/>
        <w:numPr>
          <w:ilvl w:val="0"/>
          <w:numId w:val="2"/>
        </w:numPr>
        <w:jc w:val="both"/>
      </w:pPr>
      <w:r>
        <w:t>Musi to być osoba bierna zawodowo bądź niezarejestrowana w ewidencji UP.</w:t>
      </w:r>
    </w:p>
    <w:p w:rsidR="0060687C" w:rsidRDefault="0060687C" w:rsidP="0060687C">
      <w:pPr>
        <w:ind w:left="708"/>
        <w:jc w:val="both"/>
      </w:pPr>
      <w:r>
        <w:t>W ramach możliwości prosilibyśmy o rozpropagowanie informacji o projekcie, gdyż zależy nam na dotarciu do jak największej liczby osób. Jeśli znalazłyby się u Państwa osoby zainteresowane, prosimy o kontakt przez pocztę e-mail lub pod numerem telefonu, widocznym na ulotkach.</w:t>
      </w:r>
    </w:p>
    <w:p w:rsidR="0060687C" w:rsidRDefault="00643837" w:rsidP="0060687C">
      <w:pPr>
        <w:ind w:left="708"/>
        <w:jc w:val="both"/>
      </w:pPr>
      <w:r>
        <w:t xml:space="preserve">Dodatkowo dołączam informacje, dotyczące bliźniaczego projektu pt. </w:t>
      </w:r>
      <w:r w:rsidRPr="00643837">
        <w:rPr>
          <w:b/>
          <w:i/>
        </w:rPr>
        <w:t xml:space="preserve">„Nie zwlekaj, bo najlepszy czas na działanie jest TERAZ!”, </w:t>
      </w:r>
      <w:r>
        <w:t>będący projektem na takich samych zasadach, lecz z rozszerzeniem przedziału wiekowego uczestników (20-29).</w:t>
      </w:r>
    </w:p>
    <w:p w:rsidR="00643837" w:rsidRPr="0050346A" w:rsidRDefault="00643837" w:rsidP="0060687C">
      <w:pPr>
        <w:ind w:left="708"/>
        <w:jc w:val="both"/>
      </w:pPr>
      <w:r>
        <w:t>Z góry dziękuję za pomoc w rozszerzeniu dostępu do informacji.</w:t>
      </w:r>
    </w:p>
    <w:p w:rsidR="0050346A" w:rsidRDefault="00643837" w:rsidP="00643837">
      <w:pPr>
        <w:spacing w:after="0" w:line="240" w:lineRule="auto"/>
        <w:jc w:val="right"/>
      </w:pPr>
      <w:r>
        <w:t>Małgorzata Pluto-</w:t>
      </w:r>
      <w:proofErr w:type="spellStart"/>
      <w:r>
        <w:t>Prondzińska</w:t>
      </w:r>
      <w:proofErr w:type="spellEnd"/>
      <w:r>
        <w:t>,</w:t>
      </w:r>
    </w:p>
    <w:p w:rsidR="0050346A" w:rsidRPr="0050346A" w:rsidRDefault="00643837" w:rsidP="005915A2">
      <w:pPr>
        <w:spacing w:after="0" w:line="240" w:lineRule="auto"/>
        <w:jc w:val="right"/>
      </w:pPr>
      <w:r>
        <w:t>Koordynator Projektu</w:t>
      </w:r>
      <w:bookmarkStart w:id="0" w:name="_GoBack"/>
      <w:bookmarkEnd w:id="0"/>
    </w:p>
    <w:p w:rsidR="0050346A" w:rsidRPr="0050346A" w:rsidRDefault="0050346A" w:rsidP="0050346A"/>
    <w:p w:rsidR="0050346A" w:rsidRPr="0050346A" w:rsidRDefault="0050346A" w:rsidP="0050346A"/>
    <w:p w:rsidR="0050346A" w:rsidRPr="0050346A" w:rsidRDefault="0050346A" w:rsidP="0050346A"/>
    <w:p w:rsidR="0050346A" w:rsidRPr="0050346A" w:rsidRDefault="0050346A" w:rsidP="0050346A"/>
    <w:p w:rsidR="0050346A" w:rsidRPr="0050346A" w:rsidRDefault="0050346A" w:rsidP="0050346A"/>
    <w:p w:rsidR="0050346A" w:rsidRPr="0050346A" w:rsidRDefault="0050346A" w:rsidP="0050346A"/>
    <w:p w:rsidR="0050346A" w:rsidRPr="0050346A" w:rsidRDefault="0050346A" w:rsidP="0050346A"/>
    <w:p w:rsidR="0050346A" w:rsidRPr="0050346A" w:rsidRDefault="0050346A" w:rsidP="0050346A"/>
    <w:p w:rsidR="0050346A" w:rsidRPr="0050346A" w:rsidRDefault="0050346A" w:rsidP="0050346A"/>
    <w:p w:rsidR="0050346A" w:rsidRPr="0050346A" w:rsidRDefault="0050346A" w:rsidP="0050346A"/>
    <w:p w:rsidR="0050346A" w:rsidRPr="0050346A" w:rsidRDefault="0050346A" w:rsidP="0050346A"/>
    <w:p w:rsidR="0050346A" w:rsidRDefault="0050346A" w:rsidP="0050346A"/>
    <w:sectPr w:rsidR="0050346A" w:rsidSect="00BD0D33">
      <w:headerReference w:type="first" r:id="rId7"/>
      <w:footerReference w:type="first" r:id="rId8"/>
      <w:pgSz w:w="11906" w:h="16838" w:code="9"/>
      <w:pgMar w:top="1813" w:right="1418" w:bottom="1418" w:left="1418" w:header="340" w:footer="4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6F7B" w:rsidRDefault="00F96F7B">
      <w:r>
        <w:separator/>
      </w:r>
    </w:p>
  </w:endnote>
  <w:endnote w:type="continuationSeparator" w:id="0">
    <w:p w:rsidR="00F96F7B" w:rsidRDefault="00F96F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D33" w:rsidRPr="00B01F08" w:rsidRDefault="00BD0D33" w:rsidP="00B01F08">
    <w:pPr>
      <w:pStyle w:val="Stopka"/>
    </w:pPr>
  </w:p>
  <w:tbl>
    <w:tblPr>
      <w:tblStyle w:val="Tabela-Siatk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5"/>
      <w:gridCol w:w="5142"/>
    </w:tblGrid>
    <w:tr w:rsidR="00BD0D33" w:rsidTr="00BD0D33">
      <w:tc>
        <w:tcPr>
          <w:tcW w:w="4605" w:type="dxa"/>
        </w:tcPr>
        <w:p w:rsidR="00BD0D33" w:rsidRDefault="00BD0D33" w:rsidP="00B01F08">
          <w:pPr>
            <w:pStyle w:val="Stopka"/>
          </w:pPr>
          <w:r>
            <w:rPr>
              <w:noProof/>
            </w:rPr>
            <w:drawing>
              <wp:inline distT="0" distB="0" distL="0" distR="0">
                <wp:extent cx="2529205" cy="926465"/>
                <wp:effectExtent l="0" t="0" r="4445" b="6985"/>
                <wp:docPr id="6" name="Obraz 6" descr="C:\Users\PROFESJA\Pictures\Side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PROFESJA\Pictures\Side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29205" cy="926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42" w:type="dxa"/>
        </w:tcPr>
        <w:p w:rsidR="00BD0D33" w:rsidRPr="00BD0D33" w:rsidRDefault="00BD0D33" w:rsidP="00BD0D33">
          <w:pPr>
            <w:pStyle w:val="Stopka"/>
            <w:jc w:val="right"/>
            <w:rPr>
              <w:rFonts w:asciiTheme="minorHAnsi" w:hAnsiTheme="minorHAnsi"/>
              <w:color w:val="808080" w:themeColor="background1" w:themeShade="80"/>
            </w:rPr>
          </w:pPr>
          <w:r w:rsidRPr="00BD0D33">
            <w:rPr>
              <w:rFonts w:asciiTheme="minorHAnsi" w:hAnsiTheme="minorHAnsi"/>
              <w:color w:val="808080" w:themeColor="background1" w:themeShade="80"/>
            </w:rPr>
            <w:t>Fundacja Partycypacji Społecznej</w:t>
          </w:r>
        </w:p>
        <w:p w:rsidR="00BD0D33" w:rsidRPr="00BD0D33" w:rsidRDefault="00BD0D33" w:rsidP="00BD0D33">
          <w:pPr>
            <w:pStyle w:val="Stopka"/>
            <w:ind w:left="1632" w:firstLine="994"/>
            <w:jc w:val="right"/>
            <w:rPr>
              <w:rFonts w:asciiTheme="minorHAnsi" w:hAnsiTheme="minorHAnsi"/>
              <w:color w:val="808080" w:themeColor="background1" w:themeShade="80"/>
            </w:rPr>
          </w:pPr>
          <w:r>
            <w:rPr>
              <w:rFonts w:asciiTheme="minorHAnsi" w:hAnsiTheme="minorHAnsi"/>
              <w:color w:val="808080" w:themeColor="background1" w:themeShade="80"/>
            </w:rPr>
            <w:t xml:space="preserve">   </w:t>
          </w:r>
          <w:r w:rsidR="00FC4258">
            <w:rPr>
              <w:rFonts w:asciiTheme="minorHAnsi" w:hAnsiTheme="minorHAnsi"/>
              <w:color w:val="808080" w:themeColor="background1" w:themeShade="80"/>
            </w:rPr>
            <w:t xml:space="preserve"> ul. Sportowa 24a</w:t>
          </w:r>
        </w:p>
        <w:p w:rsidR="00BD0D33" w:rsidRPr="00BD0D33" w:rsidRDefault="00BD0D33" w:rsidP="00BD0D33">
          <w:pPr>
            <w:pStyle w:val="Stopka"/>
            <w:jc w:val="right"/>
            <w:rPr>
              <w:rFonts w:asciiTheme="minorHAnsi" w:hAnsiTheme="minorHAnsi"/>
              <w:color w:val="808080" w:themeColor="background1" w:themeShade="80"/>
            </w:rPr>
          </w:pPr>
          <w:r w:rsidRPr="00BD0D33">
            <w:rPr>
              <w:rFonts w:asciiTheme="minorHAnsi" w:hAnsiTheme="minorHAnsi"/>
              <w:color w:val="808080" w:themeColor="background1" w:themeShade="80"/>
            </w:rPr>
            <w:t>89-310 Łobżenica</w:t>
          </w:r>
        </w:p>
        <w:p w:rsidR="00BD0D33" w:rsidRPr="00BD0D33" w:rsidRDefault="00BD0D33" w:rsidP="00BD0D33">
          <w:pPr>
            <w:pStyle w:val="Stopka"/>
            <w:jc w:val="right"/>
            <w:rPr>
              <w:rFonts w:asciiTheme="minorHAnsi" w:hAnsiTheme="minorHAnsi"/>
              <w:color w:val="808080" w:themeColor="background1" w:themeShade="80"/>
            </w:rPr>
          </w:pPr>
          <w:r w:rsidRPr="00BD0D33">
            <w:rPr>
              <w:rFonts w:asciiTheme="minorHAnsi" w:hAnsiTheme="minorHAnsi"/>
              <w:color w:val="808080" w:themeColor="background1" w:themeShade="80"/>
            </w:rPr>
            <w:t>e-mail: biuro@fundacja-spoleczna.pl</w:t>
          </w:r>
        </w:p>
        <w:p w:rsidR="00BD0D33" w:rsidRDefault="00BD0D33" w:rsidP="00BD0D33">
          <w:pPr>
            <w:pStyle w:val="Stopka"/>
            <w:jc w:val="right"/>
          </w:pPr>
          <w:r w:rsidRPr="00BD0D33">
            <w:rPr>
              <w:rFonts w:asciiTheme="minorHAnsi" w:hAnsiTheme="minorHAnsi"/>
              <w:color w:val="808080" w:themeColor="background1" w:themeShade="80"/>
            </w:rPr>
            <w:t>www.fundacja-spoleczna.pl</w:t>
          </w:r>
        </w:p>
      </w:tc>
    </w:tr>
  </w:tbl>
  <w:p w:rsidR="007B2500" w:rsidRPr="00B01F08" w:rsidRDefault="007B2500" w:rsidP="00B01F0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6F7B" w:rsidRDefault="00F96F7B">
      <w:r>
        <w:separator/>
      </w:r>
    </w:p>
  </w:footnote>
  <w:footnote w:type="continuationSeparator" w:id="0">
    <w:p w:rsidR="00F96F7B" w:rsidRDefault="00F96F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500" w:rsidRDefault="004D1935">
    <w:pPr>
      <w:pStyle w:val="Nagwek"/>
    </w:pPr>
    <w:r w:rsidRPr="00BD696D">
      <w:rPr>
        <w:rFonts w:ascii="Calibri" w:hAnsi="Calibri" w:cs="Calibri"/>
        <w:noProof/>
        <w:sz w:val="22"/>
        <w:szCs w:val="22"/>
      </w:rPr>
      <w:drawing>
        <wp:inline distT="0" distB="0" distL="0" distR="0" wp14:anchorId="56A87A93" wp14:editId="18733D0F">
          <wp:extent cx="5759450" cy="886899"/>
          <wp:effectExtent l="0" t="0" r="0" b="8890"/>
          <wp:docPr id="4" name="Obraz 1" descr="http://wup.kielce.pl/images/stories/power/ciag%20PO%20WER%20i%20UE%20bialo-czar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up.kielce.pl/images/stories/power/ciag%20PO%20WER%20i%20UE%20bialo-czarny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8689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B2147A"/>
    <w:multiLevelType w:val="hybridMultilevel"/>
    <w:tmpl w:val="D9A654A2"/>
    <w:lvl w:ilvl="0" w:tplc="58BEFA2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8BE3AE5"/>
    <w:multiLevelType w:val="hybridMultilevel"/>
    <w:tmpl w:val="58ECED0C"/>
    <w:lvl w:ilvl="0" w:tplc="9C807C0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 style="mso-position-horizontal:center;mso-position-horizontal-relative:page;mso-position-vertical-relative:page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D33"/>
    <w:rsid w:val="00061F20"/>
    <w:rsid w:val="00080D83"/>
    <w:rsid w:val="000862AE"/>
    <w:rsid w:val="000D283E"/>
    <w:rsid w:val="000D5F26"/>
    <w:rsid w:val="00100DBB"/>
    <w:rsid w:val="00100F62"/>
    <w:rsid w:val="00124D4A"/>
    <w:rsid w:val="00130B23"/>
    <w:rsid w:val="001B210F"/>
    <w:rsid w:val="00241C1F"/>
    <w:rsid w:val="002425AE"/>
    <w:rsid w:val="002C6347"/>
    <w:rsid w:val="00320AAC"/>
    <w:rsid w:val="00325198"/>
    <w:rsid w:val="0035482A"/>
    <w:rsid w:val="003619F2"/>
    <w:rsid w:val="00365820"/>
    <w:rsid w:val="0039179E"/>
    <w:rsid w:val="003C554F"/>
    <w:rsid w:val="0040149C"/>
    <w:rsid w:val="00403E78"/>
    <w:rsid w:val="00414478"/>
    <w:rsid w:val="004629AB"/>
    <w:rsid w:val="004861BD"/>
    <w:rsid w:val="00492BD3"/>
    <w:rsid w:val="004B70BD"/>
    <w:rsid w:val="004D1935"/>
    <w:rsid w:val="0050346A"/>
    <w:rsid w:val="0052111D"/>
    <w:rsid w:val="00531A1D"/>
    <w:rsid w:val="00537F26"/>
    <w:rsid w:val="005760A9"/>
    <w:rsid w:val="005915A2"/>
    <w:rsid w:val="00594464"/>
    <w:rsid w:val="005A0BC7"/>
    <w:rsid w:val="005A734C"/>
    <w:rsid w:val="00602DD8"/>
    <w:rsid w:val="0060687C"/>
    <w:rsid w:val="00621F12"/>
    <w:rsid w:val="00622781"/>
    <w:rsid w:val="00640BFF"/>
    <w:rsid w:val="00643837"/>
    <w:rsid w:val="0069621B"/>
    <w:rsid w:val="006F209E"/>
    <w:rsid w:val="00707017"/>
    <w:rsid w:val="00727F94"/>
    <w:rsid w:val="007337EB"/>
    <w:rsid w:val="00745D18"/>
    <w:rsid w:val="00776530"/>
    <w:rsid w:val="00791E8E"/>
    <w:rsid w:val="007A0109"/>
    <w:rsid w:val="007A3625"/>
    <w:rsid w:val="007B2500"/>
    <w:rsid w:val="007D61D6"/>
    <w:rsid w:val="007E1B19"/>
    <w:rsid w:val="007F3623"/>
    <w:rsid w:val="00827311"/>
    <w:rsid w:val="00834BB4"/>
    <w:rsid w:val="00835187"/>
    <w:rsid w:val="00856E3A"/>
    <w:rsid w:val="008945D9"/>
    <w:rsid w:val="008C139A"/>
    <w:rsid w:val="009D71C1"/>
    <w:rsid w:val="009F2CF0"/>
    <w:rsid w:val="00A04690"/>
    <w:rsid w:val="00A40DD3"/>
    <w:rsid w:val="00A81563"/>
    <w:rsid w:val="00A8311B"/>
    <w:rsid w:val="00B01F08"/>
    <w:rsid w:val="00B133AC"/>
    <w:rsid w:val="00B16E8F"/>
    <w:rsid w:val="00B30401"/>
    <w:rsid w:val="00B6637D"/>
    <w:rsid w:val="00BB76D0"/>
    <w:rsid w:val="00BC363C"/>
    <w:rsid w:val="00BD0D33"/>
    <w:rsid w:val="00C62C24"/>
    <w:rsid w:val="00C635B6"/>
    <w:rsid w:val="00CA20F9"/>
    <w:rsid w:val="00CC263D"/>
    <w:rsid w:val="00CE005B"/>
    <w:rsid w:val="00CF1A4A"/>
    <w:rsid w:val="00D0361A"/>
    <w:rsid w:val="00D30ADD"/>
    <w:rsid w:val="00D43A0D"/>
    <w:rsid w:val="00D46867"/>
    <w:rsid w:val="00D526F3"/>
    <w:rsid w:val="00DA5DF4"/>
    <w:rsid w:val="00DC733E"/>
    <w:rsid w:val="00DF57BE"/>
    <w:rsid w:val="00E06500"/>
    <w:rsid w:val="00E077ED"/>
    <w:rsid w:val="00E57060"/>
    <w:rsid w:val="00E6026A"/>
    <w:rsid w:val="00E773DE"/>
    <w:rsid w:val="00E87616"/>
    <w:rsid w:val="00E92047"/>
    <w:rsid w:val="00EA5C16"/>
    <w:rsid w:val="00EF000D"/>
    <w:rsid w:val="00F545A3"/>
    <w:rsid w:val="00F96F7B"/>
    <w:rsid w:val="00FB5706"/>
    <w:rsid w:val="00FC4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:center;mso-position-horizontal-relative:page;mso-position-vertical-relative:page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docId w15:val="{33CAE4F4-1F24-4884-A582-595B209DB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D0D33"/>
    <w:pPr>
      <w:spacing w:after="200" w:line="276" w:lineRule="auto"/>
    </w:pPr>
    <w:rPr>
      <w:rFonts w:eastAsia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4"/>
      <w:szCs w:val="24"/>
      <w:lang w:eastAsia="pl-PL"/>
    </w:r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4"/>
      <w:szCs w:val="24"/>
      <w:lang w:eastAsia="pl-PL"/>
    </w:rPr>
  </w:style>
  <w:style w:type="table" w:styleId="Tabela-Siatka">
    <w:name w:val="Table Grid"/>
    <w:basedOn w:val="Standardowy"/>
    <w:rsid w:val="00BD0D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rsid w:val="00BD0D33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60687C"/>
    <w:pPr>
      <w:ind w:left="720"/>
      <w:contextualSpacing/>
    </w:pPr>
  </w:style>
  <w:style w:type="paragraph" w:styleId="Tekstdymka">
    <w:name w:val="Balloon Text"/>
    <w:basedOn w:val="Normalny"/>
    <w:link w:val="TekstdymkaZnak"/>
    <w:semiHidden/>
    <w:unhideWhenUsed/>
    <w:rsid w:val="006438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643837"/>
    <w:rPr>
      <w:rFonts w:ascii="Segoe UI" w:eastAsia="Calibr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OFESJA\AppData\Local\Temp\listownik-mono-Pomorskie-FE-UMWP-UE-EFS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listownik-mono-Pomorskie-FE-UMWP-UE-EFS-RPO2014-2020-2015</Template>
  <TotalTime>52</TotalTime>
  <Pages>2</Pages>
  <Words>289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2021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PROFESJA</dc:creator>
  <cp:lastModifiedBy>User</cp:lastModifiedBy>
  <cp:revision>12</cp:revision>
  <cp:lastPrinted>2017-02-01T10:13:00Z</cp:lastPrinted>
  <dcterms:created xsi:type="dcterms:W3CDTF">2016-07-16T12:40:00Z</dcterms:created>
  <dcterms:modified xsi:type="dcterms:W3CDTF">2017-02-01T11:08:00Z</dcterms:modified>
</cp:coreProperties>
</file>